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21" w:rsidRPr="004C5EBE" w:rsidRDefault="00303521" w:rsidP="004C5EBE">
      <w:pPr>
        <w:jc w:val="center"/>
        <w:rPr>
          <w:rFonts w:ascii="Arial" w:hAnsi="Arial" w:cs="Arial"/>
          <w:b/>
          <w:sz w:val="24"/>
          <w:szCs w:val="24"/>
        </w:rPr>
      </w:pPr>
      <w:r w:rsidRPr="004C5EBE">
        <w:rPr>
          <w:rFonts w:ascii="Arial" w:hAnsi="Arial" w:cs="Arial"/>
          <w:b/>
          <w:sz w:val="24"/>
          <w:szCs w:val="24"/>
        </w:rPr>
        <w:t>MEMÓRIA DESCIRITIVA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412D8">
        <w:rPr>
          <w:rFonts w:ascii="Arial" w:hAnsi="Arial" w:cs="Arial"/>
          <w:sz w:val="24"/>
          <w:szCs w:val="24"/>
        </w:rPr>
        <w:t>Escola: Colégio Vizela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412D8">
        <w:rPr>
          <w:rFonts w:ascii="Arial" w:hAnsi="Arial" w:cs="Arial"/>
          <w:sz w:val="24"/>
          <w:szCs w:val="24"/>
        </w:rPr>
        <w:t>Professor: Ricardo Pereira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412D8">
        <w:rPr>
          <w:rFonts w:ascii="Arial" w:hAnsi="Arial" w:cs="Arial"/>
          <w:sz w:val="24"/>
          <w:szCs w:val="24"/>
        </w:rPr>
        <w:t>Alunos: Ana Costa (nº5), João Sousa (16) e Luís Oliveira (nº18) -7º ano turma 2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D549E">
        <w:rPr>
          <w:rFonts w:ascii="Arial" w:hAnsi="Arial" w:cs="Arial"/>
          <w:sz w:val="24"/>
          <w:szCs w:val="24"/>
          <w:u w:val="single"/>
        </w:rPr>
        <w:t>Materiais utilizados</w:t>
      </w:r>
      <w:r w:rsidRPr="001412D8">
        <w:rPr>
          <w:rFonts w:ascii="Arial" w:hAnsi="Arial" w:cs="Arial"/>
          <w:sz w:val="24"/>
          <w:szCs w:val="24"/>
        </w:rPr>
        <w:t>: Folhas A3, lápis de desenho, régua, lápis de cor, caneta e é claro com muito suor.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D549E">
        <w:rPr>
          <w:rFonts w:ascii="Arial" w:hAnsi="Arial" w:cs="Arial"/>
          <w:sz w:val="24"/>
          <w:szCs w:val="24"/>
          <w:u w:val="single"/>
        </w:rPr>
        <w:t>Processo:</w:t>
      </w:r>
      <w:r w:rsidRPr="001412D8">
        <w:rPr>
          <w:rFonts w:ascii="Arial" w:hAnsi="Arial" w:cs="Arial"/>
          <w:sz w:val="24"/>
          <w:szCs w:val="24"/>
        </w:rPr>
        <w:t xml:space="preserve"> Assim que o professor nos lançou este desafio, fizemos uma pesquisa sobre os óleos lubrificantes, quais as suas funções e como deveriam ser utilizados quando já não tivessem utilidade. Com estes informações elaboramos uma pequena história que pusesse em evidência o uso correto dos óleos e obedecesse ao regulamento do concurso.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 w:rsidRPr="001412D8">
        <w:rPr>
          <w:rFonts w:ascii="Arial" w:hAnsi="Arial" w:cs="Arial"/>
          <w:sz w:val="24"/>
          <w:szCs w:val="24"/>
        </w:rPr>
        <w:t>Como fizemos a banda desenhada: Primeiro planificamos tudo ao pormenor, começamos a dividir as pranchas com calma, depois desenhamos a história, depois passamos a caneta e por fim pintamos. Quando soubemos que o nosso trabalho era um dos selecionados para participar no concurso, o trabalho foi digitalizado e com um programa informático substituímos a nossa caligrafia por texto processado em computador, para o trabalho ficar com uma leitura melhor.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8.6pt;margin-top:50.2pt;width:90pt;height:54pt;z-index:251656192">
            <v:imagedata r:id="rId4" o:title=""/>
            <w10:wrap type="square"/>
          </v:shape>
        </w:pict>
      </w:r>
      <w:r w:rsidRPr="001412D8">
        <w:rPr>
          <w:rFonts w:ascii="Arial" w:hAnsi="Arial" w:cs="Arial"/>
          <w:sz w:val="24"/>
          <w:szCs w:val="24"/>
        </w:rPr>
        <w:t>Características da nossa banda desenhada: A nossa banda desenhada, foi feita principalmente por ideias de ação. Pensando numa perseguição a um fugitivo que tem a mania de derramar óleos lubrificantes nos mares e rios.</w:t>
      </w:r>
    </w:p>
    <w:p w:rsidR="00303521" w:rsidRDefault="00303521">
      <w:pPr>
        <w:rPr>
          <w:rFonts w:ascii="Arial" w:hAnsi="Arial" w:cs="Arial"/>
          <w:sz w:val="24"/>
          <w:szCs w:val="24"/>
        </w:rPr>
      </w:pPr>
      <w:r w:rsidRPr="004C5EBE">
        <w:rPr>
          <w:rFonts w:ascii="Arial" w:hAnsi="Arial" w:cs="Arial"/>
          <w:sz w:val="24"/>
          <w:szCs w:val="24"/>
          <w:u w:val="single"/>
        </w:rPr>
        <w:t>Caracterização das personagens:</w:t>
      </w:r>
      <w:r>
        <w:rPr>
          <w:rFonts w:ascii="Arial" w:hAnsi="Arial" w:cs="Arial"/>
          <w:sz w:val="24"/>
          <w:szCs w:val="24"/>
        </w:rPr>
        <w:br/>
      </w:r>
      <w:r w:rsidRPr="004C5EBE">
        <w:rPr>
          <w:rFonts w:ascii="Arial" w:hAnsi="Arial" w:cs="Arial"/>
          <w:sz w:val="24"/>
          <w:szCs w:val="24"/>
          <w:u w:val="single"/>
        </w:rPr>
        <w:t>Lubi</w:t>
      </w:r>
      <w:r w:rsidRPr="001412D8">
        <w:rPr>
          <w:rFonts w:ascii="Arial" w:hAnsi="Arial" w:cs="Arial"/>
          <w:sz w:val="24"/>
          <w:szCs w:val="24"/>
        </w:rPr>
        <w:t>: É o nosso herói que recolhe os óleos e os leva para uma fábrica para serem reciclados, é amigo do ambiente e do bem estar das pessoas.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pict>
          <v:shape id="_x0000_s1027" type="#_x0000_t75" style="position:absolute;margin-left:417.6pt;margin-top:7.85pt;width:54pt;height:54pt;z-index:251658240">
            <v:imagedata r:id="rId5" o:title=""/>
            <w10:wrap type="square"/>
          </v:shape>
        </w:pict>
      </w:r>
    </w:p>
    <w:p w:rsidR="00303521" w:rsidRDefault="00303521">
      <w:pPr>
        <w:rPr>
          <w:rFonts w:ascii="Arial" w:hAnsi="Arial" w:cs="Arial"/>
          <w:sz w:val="24"/>
          <w:szCs w:val="24"/>
        </w:rPr>
      </w:pPr>
      <w:r w:rsidRPr="004C5EBE">
        <w:rPr>
          <w:rFonts w:ascii="Arial" w:hAnsi="Arial" w:cs="Arial"/>
          <w:sz w:val="24"/>
          <w:szCs w:val="24"/>
          <w:u w:val="single"/>
        </w:rPr>
        <w:t>Inspetor:</w:t>
      </w:r>
      <w:r w:rsidRPr="001412D8">
        <w:rPr>
          <w:rFonts w:ascii="Arial" w:hAnsi="Arial" w:cs="Arial"/>
          <w:sz w:val="24"/>
          <w:szCs w:val="24"/>
        </w:rPr>
        <w:t xml:space="preserve"> É um homem determinado, capaz de fazer de tudo para resolver um caso e conseguir justiça.</w:t>
      </w:r>
    </w:p>
    <w:p w:rsidR="00303521" w:rsidRPr="004C5EBE" w:rsidRDefault="00303521">
      <w:pPr>
        <w:rPr>
          <w:rFonts w:ascii="Arial" w:hAnsi="Arial" w:cs="Arial"/>
          <w:sz w:val="24"/>
          <w:szCs w:val="24"/>
          <w:u w:val="single"/>
        </w:rPr>
      </w:pPr>
    </w:p>
    <w:p w:rsidR="00303521" w:rsidRDefault="00303521">
      <w:pPr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pict>
          <v:shape id="_x0000_s1028" type="#_x0000_t75" style="position:absolute;margin-left:426.6pt;margin-top:5.3pt;width:61.35pt;height:51pt;z-index:251659264">
            <v:imagedata r:id="rId6" o:title=""/>
            <w10:wrap type="square"/>
          </v:shape>
        </w:pict>
      </w:r>
      <w:r w:rsidRPr="004C5EBE">
        <w:rPr>
          <w:rFonts w:ascii="Arial" w:hAnsi="Arial" w:cs="Arial"/>
          <w:sz w:val="24"/>
          <w:szCs w:val="24"/>
          <w:u w:val="single"/>
        </w:rPr>
        <w:t>Chefe da Policia:</w:t>
      </w:r>
      <w:r w:rsidRPr="001412D8">
        <w:rPr>
          <w:rFonts w:ascii="Arial" w:hAnsi="Arial" w:cs="Arial"/>
          <w:sz w:val="24"/>
          <w:szCs w:val="24"/>
        </w:rPr>
        <w:t xml:space="preserve"> Sério, inteligente e sempre pronto a ajudar para apanhar um criminoso que esteja a “sujar” a sua cidade.</w:t>
      </w: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</w:p>
    <w:p w:rsidR="00303521" w:rsidRPr="001412D8" w:rsidRDefault="00303521">
      <w:pPr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pict>
          <v:shape id="_x0000_s1029" type="#_x0000_t75" style="position:absolute;margin-left:6in;margin-top:2.6pt;width:55.5pt;height:78.05pt;z-index:251657216">
            <v:imagedata r:id="rId7" o:title=""/>
            <w10:wrap type="square"/>
          </v:shape>
        </w:pict>
      </w:r>
      <w:r w:rsidRPr="004C5EBE">
        <w:rPr>
          <w:rFonts w:ascii="Arial" w:hAnsi="Arial" w:cs="Arial"/>
          <w:sz w:val="24"/>
          <w:szCs w:val="24"/>
          <w:u w:val="single"/>
        </w:rPr>
        <w:t>Vilão:</w:t>
      </w:r>
      <w:r w:rsidRPr="001412D8">
        <w:rPr>
          <w:rFonts w:ascii="Arial" w:hAnsi="Arial" w:cs="Arial"/>
          <w:sz w:val="24"/>
          <w:szCs w:val="24"/>
        </w:rPr>
        <w:t xml:space="preserve"> Carro repugnante, que só pensa nele próprio e faz de tudo para ter o que ele quer, não se preocupa com os outros e procura sempre o caminho mais fácil para os seus fins sem se preocupar com o resto.</w:t>
      </w:r>
    </w:p>
    <w:sectPr w:rsidR="00303521" w:rsidRPr="001412D8" w:rsidSect="00D03B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A11"/>
    <w:rsid w:val="00005D63"/>
    <w:rsid w:val="000124B4"/>
    <w:rsid w:val="001412D8"/>
    <w:rsid w:val="001436DA"/>
    <w:rsid w:val="001D549E"/>
    <w:rsid w:val="002D5E48"/>
    <w:rsid w:val="00303521"/>
    <w:rsid w:val="004959B4"/>
    <w:rsid w:val="004A6A11"/>
    <w:rsid w:val="004C5EBE"/>
    <w:rsid w:val="004E2373"/>
    <w:rsid w:val="00A05E31"/>
    <w:rsid w:val="00BD6F9B"/>
    <w:rsid w:val="00BE2FB9"/>
    <w:rsid w:val="00BF6B03"/>
    <w:rsid w:val="00D03BA4"/>
    <w:rsid w:val="00E8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BA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1</Pages>
  <Words>292</Words>
  <Characters>1581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Costa</dc:creator>
  <cp:keywords/>
  <dc:description/>
  <cp:lastModifiedBy>Ricardo</cp:lastModifiedBy>
  <cp:revision>3</cp:revision>
  <dcterms:created xsi:type="dcterms:W3CDTF">2013-04-28T19:45:00Z</dcterms:created>
  <dcterms:modified xsi:type="dcterms:W3CDTF">2013-04-29T13:28:00Z</dcterms:modified>
</cp:coreProperties>
</file>